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455" w:rsidRDefault="00360455" w:rsidP="00E67CE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</w:t>
      </w:r>
    </w:p>
    <w:p w:rsidR="00360455" w:rsidRDefault="00360455" w:rsidP="00721E19">
      <w:pPr>
        <w:spacing w:after="0" w:line="240" w:lineRule="auto"/>
        <w:jc w:val="right"/>
        <w:rPr>
          <w:rFonts w:ascii="Times New Roman" w:hAnsi="Times New Roman"/>
          <w:b/>
          <w:sz w:val="24"/>
          <w:u w:val="single"/>
        </w:rPr>
      </w:pPr>
    </w:p>
    <w:p w:rsidR="00360455" w:rsidRDefault="00360455" w:rsidP="00C61A2D">
      <w:pPr>
        <w:spacing w:after="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ПРОГРАММА </w:t>
      </w:r>
    </w:p>
    <w:p w:rsidR="00360455" w:rsidRDefault="00360455" w:rsidP="00C61A2D">
      <w:pPr>
        <w:spacing w:after="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</w:rPr>
        <w:t xml:space="preserve">областного фестиваля «Тебе - Певцу! Тебе - герою!», </w:t>
      </w:r>
    </w:p>
    <w:p w:rsidR="00360455" w:rsidRDefault="00360455" w:rsidP="00C61A2D">
      <w:pPr>
        <w:spacing w:after="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посвящённого 230-летию со дня рождения Д.В.Давыдова.</w:t>
      </w:r>
    </w:p>
    <w:p w:rsidR="00360455" w:rsidRDefault="00360455" w:rsidP="00E67CE1">
      <w:pPr>
        <w:rPr>
          <w:rFonts w:ascii="Times New Roman" w:hAnsi="Times New Roman"/>
          <w:b/>
          <w:sz w:val="28"/>
        </w:rPr>
      </w:pPr>
    </w:p>
    <w:p w:rsidR="00360455" w:rsidRPr="00402244" w:rsidRDefault="00360455" w:rsidP="00402244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402244">
        <w:rPr>
          <w:rFonts w:ascii="Times New Roman" w:hAnsi="Times New Roman"/>
          <w:b/>
          <w:sz w:val="24"/>
          <w:szCs w:val="24"/>
        </w:rPr>
        <w:t xml:space="preserve">Дата проведения: 26 июля 2014г.  </w:t>
      </w:r>
    </w:p>
    <w:p w:rsidR="00360455" w:rsidRPr="00402244" w:rsidRDefault="00360455" w:rsidP="00402244">
      <w:pPr>
        <w:spacing w:after="0"/>
        <w:contextualSpacing/>
        <w:rPr>
          <w:rFonts w:ascii="Times New Roman" w:hAnsi="Times New Roman"/>
          <w:sz w:val="24"/>
          <w:szCs w:val="24"/>
        </w:rPr>
      </w:pPr>
      <w:r w:rsidRPr="00402244">
        <w:rPr>
          <w:rFonts w:ascii="Times New Roman" w:hAnsi="Times New Roman"/>
          <w:b/>
          <w:sz w:val="24"/>
          <w:szCs w:val="24"/>
        </w:rPr>
        <w:t>Место проведения: Муниципальное образование «Радищевский район».</w:t>
      </w:r>
    </w:p>
    <w:tbl>
      <w:tblPr>
        <w:tblW w:w="12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6"/>
        <w:gridCol w:w="4054"/>
        <w:gridCol w:w="3520"/>
        <w:gridCol w:w="1100"/>
        <w:gridCol w:w="2970"/>
      </w:tblGrid>
      <w:tr w:rsidR="00360455" w:rsidTr="00B606AA">
        <w:tc>
          <w:tcPr>
            <w:tcW w:w="676" w:type="dxa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п\п</w:t>
            </w:r>
          </w:p>
        </w:tc>
        <w:tc>
          <w:tcPr>
            <w:tcW w:w="4054" w:type="dxa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</w:t>
            </w:r>
          </w:p>
        </w:tc>
        <w:tc>
          <w:tcPr>
            <w:tcW w:w="3520" w:type="dxa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Представительский формат мероприятия</w:t>
            </w: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время проведения</w:t>
            </w: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проведения</w:t>
            </w:r>
          </w:p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(адрес)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1642" w:type="dxa"/>
            <w:gridSpan w:val="4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            26 июля  2014г. 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С.Верхняя Маза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4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День музея   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“ В гостях у Д. Давыдова”:</w:t>
            </w: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 xml:space="preserve">Экскурсии  по  музею Д.В.Давыдова и историческим местам с. Верхняя Маза, связанным с именем Д.В.Давыдова. 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Pr="00E67CE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A2D">
              <w:rPr>
                <w:rFonts w:ascii="Times New Roman" w:hAnsi="Times New Roman"/>
                <w:sz w:val="24"/>
                <w:szCs w:val="24"/>
              </w:rPr>
              <w:t xml:space="preserve">Спортивные состязания для пап с детьми «С папой вместе - мы сила!» </w:t>
            </w: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A2D">
              <w:rPr>
                <w:rFonts w:ascii="Times New Roman" w:hAnsi="Times New Roman"/>
                <w:sz w:val="24"/>
                <w:szCs w:val="24"/>
              </w:rPr>
              <w:t>(в рамках празднования Дня отца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 xml:space="preserve">Переезд в п. Октябрьский. в садово- парковую зону внучки Д.В.Давыдова С.Н.Буторовой  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2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Гости праздника:</w:t>
            </w: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Губернатор Ульяновской области С.И.Морозов, Глава Администрации МО «Радищевский район» А.В.Белотелов;</w:t>
            </w: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Представители из г. Самара, Ульяновск, Сызрань</w:t>
            </w: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Президент клуба авторской песни В.С.Варламов (г..Сызрань); Директор центра ремёсел и туризма «Яблочко»Хвалынского района Саратовской области.</w:t>
            </w: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Pr="00C61A2D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Pr="00721E19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21E19">
              <w:rPr>
                <w:rFonts w:ascii="Times New Roman" w:hAnsi="Times New Roman"/>
                <w:sz w:val="24"/>
              </w:rPr>
              <w:t>Команды участников от поселений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10.00- 16.00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Pr="00D337F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11.00- 13.00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 w:rsidP="00721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60455" w:rsidRDefault="00360455" w:rsidP="00721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360455" w:rsidRDefault="00360455" w:rsidP="00721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14.30-</w:t>
            </w:r>
          </w:p>
          <w:p w:rsidR="00360455" w:rsidRDefault="00360455" w:rsidP="00721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МОУ Верхнемазинская СОШ  имени Д.В.Давыдова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 w:rsidP="00D337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МОУ Верхнемазинская СОШ  имени Д.В.Давыдова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Pr="00E67CE1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Pr="00E67CE1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Pr="00E67CE1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 w:rsidP="00721E1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60455" w:rsidTr="00B606AA">
        <w:trPr>
          <w:trHeight w:val="108"/>
        </w:trPr>
        <w:tc>
          <w:tcPr>
            <w:tcW w:w="12320" w:type="dxa"/>
            <w:gridSpan w:val="5"/>
          </w:tcPr>
          <w:p w:rsidR="00360455" w:rsidRDefault="003604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П. Октябрьский.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Default="00360455" w:rsidP="00CD034E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Региональная</w:t>
            </w:r>
            <w:r w:rsidRPr="00CD034E">
              <w:rPr>
                <w:rFonts w:ascii="Times New Roman" w:hAnsi="Times New Roman"/>
                <w:b/>
                <w:sz w:val="24"/>
                <w:szCs w:val="24"/>
              </w:rPr>
              <w:t xml:space="preserve"> спортивно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-туристическая игра</w:t>
            </w:r>
            <w:r w:rsidRPr="00CD034E">
              <w:rPr>
                <w:rFonts w:ascii="Times New Roman" w:hAnsi="Times New Roman"/>
                <w:b/>
                <w:sz w:val="24"/>
                <w:szCs w:val="24"/>
              </w:rPr>
              <w:t xml:space="preserve"> среди детско-юношеских сборных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команд, посвященная</w:t>
            </w:r>
            <w:r w:rsidRPr="00CD034E">
              <w:rPr>
                <w:rFonts w:ascii="Times New Roman" w:hAnsi="Times New Roman"/>
                <w:b/>
                <w:sz w:val="24"/>
                <w:szCs w:val="24"/>
              </w:rPr>
              <w:t xml:space="preserve"> 230-летию  со дня рождения Д.В.Давыдова </w:t>
            </w:r>
          </w:p>
          <w:p w:rsidR="00360455" w:rsidRPr="00CD034E" w:rsidRDefault="00360455" w:rsidP="00CD034E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034E">
              <w:rPr>
                <w:rFonts w:ascii="Times New Roman" w:hAnsi="Times New Roman"/>
                <w:b/>
                <w:sz w:val="24"/>
                <w:szCs w:val="24"/>
              </w:rPr>
              <w:t>«Статен в строю – силен в бою»</w:t>
            </w:r>
          </w:p>
          <w:p w:rsidR="00360455" w:rsidRDefault="00360455" w:rsidP="00CD03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20" w:type="dxa"/>
          </w:tcPr>
          <w:p w:rsidR="00360455" w:rsidRPr="00C61A2D" w:rsidRDefault="00360455" w:rsidP="00CD03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 xml:space="preserve">Командные соревнования </w:t>
            </w: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26.07-27.07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Заезд команд до 11.00</w:t>
            </w: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Парк п.Октябрьский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Default="00360455" w:rsidP="00CD03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 xml:space="preserve"> Торжественное мероприятие, посвящённое открытию фестиваля.</w:t>
            </w:r>
          </w:p>
          <w:p w:rsidR="00360455" w:rsidRDefault="00360455" w:rsidP="00CD03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 w:rsidP="00C61A2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Театрализованное представление «Тебе- певцу, тебе- герою!»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20" w:type="dxa"/>
          </w:tcPr>
          <w:p w:rsidR="00360455" w:rsidRDefault="00360455" w:rsidP="00CD034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Pr="00C61A2D" w:rsidRDefault="00360455" w:rsidP="00CD03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Приветственное слово Главы администрации МО «Радищевский район» А.В.Белотелова</w:t>
            </w:r>
          </w:p>
          <w:p w:rsidR="00360455" w:rsidRPr="00C61A2D" w:rsidRDefault="00360455" w:rsidP="00CD03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Pr="00C61A2D" w:rsidRDefault="00360455" w:rsidP="00CD03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61A2D">
              <w:rPr>
                <w:rFonts w:ascii="Times New Roman" w:hAnsi="Times New Roman"/>
                <w:sz w:val="24"/>
              </w:rPr>
              <w:t>Приветственное слово Губернатора  Председателя Правительства  Ульяновской  области С.И.Морозова</w:t>
            </w:r>
          </w:p>
          <w:p w:rsidR="00360455" w:rsidRDefault="00360455" w:rsidP="00CD034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15.00- 16.00</w:t>
            </w: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Парк п.Октябрьский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Работа площадок фестиваля: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-Калейдоскоп праздника;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-Гусарский бивак;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-Давыдов- поэт;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-Давыдов- гусар, партизан, герой;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-Верхнемазинский период жизни Давыдова;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-Родословная Давыдова;</w:t>
            </w: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</w:t>
            </w:r>
            <w:r w:rsidRPr="00C61A2D">
              <w:rPr>
                <w:rFonts w:ascii="Times New Roman" w:hAnsi="Times New Roman"/>
                <w:b/>
                <w:color w:val="000000"/>
                <w:sz w:val="24"/>
              </w:rPr>
              <w:t>Верховые конные прогулки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 xml:space="preserve">-Торговая  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F6391">
              <w:rPr>
                <w:rFonts w:ascii="Times New Roman" w:hAnsi="Times New Roman"/>
                <w:b/>
                <w:sz w:val="24"/>
              </w:rPr>
              <w:t>-Экскурсионная.</w:t>
            </w:r>
          </w:p>
        </w:tc>
        <w:tc>
          <w:tcPr>
            <w:tcW w:w="352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Представители  Правительства  Ульяновской  области,  представители    бизнеса,  члены подростковых  поисковых клубов, участники  творческих  коллективов,  жители    Радищевского района  и гости  праздника.</w:t>
            </w: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16.00-18.00</w:t>
            </w: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Усадебный парк 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 Октябрьский</w:t>
            </w:r>
          </w:p>
        </w:tc>
      </w:tr>
      <w:tr w:rsidR="00360455" w:rsidTr="00B606AA">
        <w:trPr>
          <w:trHeight w:val="108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-Переход  на   стадион, где  проходит военно-историческая реконструкция «Героям 1812 года посвящается!» 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2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Губернатор  Председатель Правительства  Ульяновской  области С.И.Морозов, официальная  делегация, Глава администрации МО «Радищевский район» А.В.Белотелов, участники  праздника.</w:t>
            </w: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18.00-18.10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Площадка парка.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60455" w:rsidTr="00B606AA">
        <w:trPr>
          <w:trHeight w:val="536"/>
        </w:trPr>
        <w:tc>
          <w:tcPr>
            <w:tcW w:w="676" w:type="dxa"/>
          </w:tcPr>
          <w:p w:rsidR="00360455" w:rsidRDefault="0036045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4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Pr="00C61A2D" w:rsidRDefault="00360455" w:rsidP="00063A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C61A2D">
              <w:rPr>
                <w:rFonts w:ascii="Times New Roman" w:hAnsi="Times New Roman"/>
                <w:color w:val="000000"/>
                <w:sz w:val="24"/>
              </w:rPr>
              <w:t>Военно-историческая реконструкция</w:t>
            </w:r>
          </w:p>
          <w:p w:rsidR="00360455" w:rsidRPr="00C61A2D" w:rsidRDefault="00360455" w:rsidP="00063AB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C61A2D">
              <w:rPr>
                <w:rFonts w:ascii="Times New Roman" w:hAnsi="Times New Roman"/>
                <w:color w:val="000000"/>
                <w:sz w:val="24"/>
              </w:rPr>
              <w:t xml:space="preserve"> «Героям 1812года посвящается!»</w:t>
            </w:r>
            <w:r w:rsidRPr="00C61A2D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Pr="00C61A2D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360455" w:rsidRDefault="00360455">
            <w:pPr>
              <w:spacing w:after="0" w:line="240" w:lineRule="auto"/>
              <w:jc w:val="both"/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6391">
              <w:rPr>
                <w:rFonts w:ascii="Times New Roman" w:hAnsi="Times New Roman"/>
              </w:rPr>
              <w:t>Награждение. Закрытие фестиваля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6391">
              <w:rPr>
                <w:rFonts w:ascii="Times New Roman" w:hAnsi="Times New Roman"/>
              </w:rPr>
              <w:t>Мастер –</w:t>
            </w:r>
            <w:r>
              <w:rPr>
                <w:rFonts w:ascii="Times New Roman" w:hAnsi="Times New Roman"/>
              </w:rPr>
              <w:t xml:space="preserve"> </w:t>
            </w:r>
            <w:r w:rsidRPr="00DF6391">
              <w:rPr>
                <w:rFonts w:ascii="Times New Roman" w:hAnsi="Times New Roman"/>
              </w:rPr>
              <w:t xml:space="preserve">класс по танцам 19 века 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6391">
              <w:rPr>
                <w:rFonts w:ascii="Times New Roman" w:hAnsi="Times New Roman"/>
              </w:rPr>
              <w:t xml:space="preserve">Молодёжно-танцевальный вечер </w:t>
            </w:r>
          </w:p>
          <w:p w:rsidR="00360455" w:rsidRPr="00DF6391" w:rsidRDefault="003604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0455" w:rsidRDefault="00360455">
            <w:pPr>
              <w:spacing w:after="0" w:line="240" w:lineRule="auto"/>
              <w:jc w:val="both"/>
            </w:pPr>
          </w:p>
          <w:p w:rsidR="00360455" w:rsidRDefault="00360455" w:rsidP="00DF6391">
            <w:pPr>
              <w:spacing w:after="0" w:line="240" w:lineRule="auto"/>
              <w:jc w:val="both"/>
            </w:pPr>
          </w:p>
        </w:tc>
        <w:tc>
          <w:tcPr>
            <w:tcW w:w="352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00" w:type="dxa"/>
          </w:tcPr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18.10-19.00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19.00- 19.30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20.00-21.00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23.00</w:t>
            </w: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0" w:type="dxa"/>
          </w:tcPr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Стадион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Парк п.Октябрьский</w:t>
            </w: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60455" w:rsidRDefault="0036045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360455" w:rsidRDefault="00360455" w:rsidP="00E67CE1">
      <w:pPr>
        <w:jc w:val="center"/>
        <w:rPr>
          <w:rFonts w:ascii="Times New Roman" w:hAnsi="Times New Roman"/>
          <w:sz w:val="24"/>
        </w:rPr>
      </w:pPr>
    </w:p>
    <w:p w:rsidR="00360455" w:rsidRDefault="00360455" w:rsidP="00E67CE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360455" w:rsidRDefault="00360455"/>
    <w:sectPr w:rsidR="00360455" w:rsidSect="00402244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CE1"/>
    <w:rsid w:val="00063AB2"/>
    <w:rsid w:val="000D6C05"/>
    <w:rsid w:val="00140C4A"/>
    <w:rsid w:val="00155C4A"/>
    <w:rsid w:val="00271B41"/>
    <w:rsid w:val="002A780D"/>
    <w:rsid w:val="002C384A"/>
    <w:rsid w:val="00360455"/>
    <w:rsid w:val="0037336C"/>
    <w:rsid w:val="00402244"/>
    <w:rsid w:val="00516E3E"/>
    <w:rsid w:val="005251B5"/>
    <w:rsid w:val="005859E7"/>
    <w:rsid w:val="005A1423"/>
    <w:rsid w:val="005C0D3F"/>
    <w:rsid w:val="006A2B51"/>
    <w:rsid w:val="00721E19"/>
    <w:rsid w:val="007A26A3"/>
    <w:rsid w:val="008F1CE9"/>
    <w:rsid w:val="009614DC"/>
    <w:rsid w:val="009C0C48"/>
    <w:rsid w:val="00A6711D"/>
    <w:rsid w:val="00AA121E"/>
    <w:rsid w:val="00AA7D64"/>
    <w:rsid w:val="00AF2F54"/>
    <w:rsid w:val="00B606AA"/>
    <w:rsid w:val="00B61C07"/>
    <w:rsid w:val="00BC497B"/>
    <w:rsid w:val="00C61A2D"/>
    <w:rsid w:val="00C83E67"/>
    <w:rsid w:val="00CC5175"/>
    <w:rsid w:val="00CD034E"/>
    <w:rsid w:val="00D337F5"/>
    <w:rsid w:val="00DF6391"/>
    <w:rsid w:val="00E6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CE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67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9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4</Pages>
  <Words>471</Words>
  <Characters>2689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</dc:creator>
  <cp:keywords/>
  <dc:description/>
  <cp:lastModifiedBy>Катя</cp:lastModifiedBy>
  <cp:revision>15</cp:revision>
  <cp:lastPrinted>2014-06-24T10:35:00Z</cp:lastPrinted>
  <dcterms:created xsi:type="dcterms:W3CDTF">2014-06-16T09:10:00Z</dcterms:created>
  <dcterms:modified xsi:type="dcterms:W3CDTF">2014-07-14T08:17:00Z</dcterms:modified>
</cp:coreProperties>
</file>